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90F4E6A" w16cex:dateUtc="2024-03-11T15:06:00Z"/>
  <w16cex:commentExtensible w16cex:durableId="2B25D96D" w16cex:dateUtc="2024-03-11T15:09:00Z"/>
  <w16cex:commentExtensible w16cex:durableId="359BA19F" w16cex:dateUtc="2024-03-11T14:5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FC04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5A3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502A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D43C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085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BE14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6E9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2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6E71E7"/>
    <w:multiLevelType w:val="hybridMultilevel"/>
    <w:tmpl w:val="D8C46AB8"/>
    <w:lvl w:ilvl="0" w:tplc="7E089AFE">
      <w:start w:val="1"/>
      <w:numFmt w:val="decimal"/>
      <w:lvlText w:val="[%1]."/>
      <w:lvlJc w:val="left"/>
      <w:pPr>
        <w:ind w:left="36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060B1"/>
    <w:multiLevelType w:val="hybridMultilevel"/>
    <w:tmpl w:val="5A746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7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6"/>
  </w:num>
  <w:num w:numId="3">
    <w:abstractNumId w:val="17"/>
  </w:num>
  <w:num w:numId="4">
    <w:abstractNumId w:val="24"/>
  </w:num>
  <w:num w:numId="5">
    <w:abstractNumId w:val="20"/>
  </w:num>
  <w:num w:numId="6">
    <w:abstractNumId w:val="18"/>
  </w:num>
  <w:num w:numId="7">
    <w:abstractNumId w:val="10"/>
  </w:num>
  <w:num w:numId="8">
    <w:abstractNumId w:val="26"/>
  </w:num>
  <w:num w:numId="9">
    <w:abstractNumId w:val="26"/>
  </w:num>
  <w:num w:numId="10">
    <w:abstractNumId w:val="26"/>
  </w:num>
  <w:num w:numId="11">
    <w:abstractNumId w:val="26"/>
  </w:num>
  <w:num w:numId="12">
    <w:abstractNumId w:val="24"/>
  </w:num>
  <w:num w:numId="13">
    <w:abstractNumId w:val="17"/>
  </w:num>
  <w:num w:numId="14">
    <w:abstractNumId w:val="17"/>
  </w:num>
  <w:num w:numId="15">
    <w:abstractNumId w:val="23"/>
  </w:num>
  <w:num w:numId="16">
    <w:abstractNumId w:val="10"/>
  </w:num>
  <w:num w:numId="17">
    <w:abstractNumId w:val="19"/>
  </w:num>
  <w:num w:numId="18">
    <w:abstractNumId w:val="21"/>
  </w:num>
  <w:num w:numId="19">
    <w:abstractNumId w:val="22"/>
  </w:num>
  <w:num w:numId="20">
    <w:abstractNumId w:val="11"/>
  </w:num>
  <w:num w:numId="21">
    <w:abstractNumId w:val="14"/>
  </w:num>
  <w:num w:numId="22">
    <w:abstractNumId w:val="12"/>
  </w:num>
  <w:num w:numId="23">
    <w:abstractNumId w:val="2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7"/>
  </w:num>
  <w:num w:numId="35">
    <w:abstractNumId w:val="16"/>
  </w:num>
  <w:num w:numId="36">
    <w:abstractNumId w:val="13"/>
  </w:num>
  <w:num w:numId="37">
    <w:abstractNumId w:val="15"/>
  </w:num>
  <w:num w:numId="38">
    <w:abstractNumId w:val="25"/>
  </w:num>
  <w:num w:numId="39">
    <w:abstractNumId w:val="25"/>
  </w:num>
  <w:num w:numId="40">
    <w:abstractNumId w:val="25"/>
  </w:num>
  <w:num w:numId="4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5CC"/>
    <w:rsid w:val="00013AAD"/>
    <w:rsid w:val="00016256"/>
    <w:rsid w:val="00016ADF"/>
    <w:rsid w:val="0002177D"/>
    <w:rsid w:val="00021D94"/>
    <w:rsid w:val="00022B30"/>
    <w:rsid w:val="00023B55"/>
    <w:rsid w:val="00024330"/>
    <w:rsid w:val="00026C0E"/>
    <w:rsid w:val="00036C3E"/>
    <w:rsid w:val="00047498"/>
    <w:rsid w:val="000476A8"/>
    <w:rsid w:val="00054F46"/>
    <w:rsid w:val="0005602F"/>
    <w:rsid w:val="0006505E"/>
    <w:rsid w:val="000651CB"/>
    <w:rsid w:val="000743C6"/>
    <w:rsid w:val="000746AA"/>
    <w:rsid w:val="000762B9"/>
    <w:rsid w:val="000765A5"/>
    <w:rsid w:val="00096379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E4DAE"/>
    <w:rsid w:val="000F17BC"/>
    <w:rsid w:val="00107C3B"/>
    <w:rsid w:val="001260CD"/>
    <w:rsid w:val="001423CB"/>
    <w:rsid w:val="0014775D"/>
    <w:rsid w:val="00156143"/>
    <w:rsid w:val="0015681B"/>
    <w:rsid w:val="00172085"/>
    <w:rsid w:val="00174B03"/>
    <w:rsid w:val="001857B8"/>
    <w:rsid w:val="00194943"/>
    <w:rsid w:val="001977B4"/>
    <w:rsid w:val="001A5CE5"/>
    <w:rsid w:val="001B13A5"/>
    <w:rsid w:val="001B2598"/>
    <w:rsid w:val="001B5E9A"/>
    <w:rsid w:val="001B6ECB"/>
    <w:rsid w:val="001C0A29"/>
    <w:rsid w:val="001C45A8"/>
    <w:rsid w:val="001D3845"/>
    <w:rsid w:val="001E1F2E"/>
    <w:rsid w:val="001F1012"/>
    <w:rsid w:val="001F586F"/>
    <w:rsid w:val="001F6A4A"/>
    <w:rsid w:val="00205501"/>
    <w:rsid w:val="002109AF"/>
    <w:rsid w:val="0021306B"/>
    <w:rsid w:val="00213A2E"/>
    <w:rsid w:val="00217A92"/>
    <w:rsid w:val="00221C94"/>
    <w:rsid w:val="0022576E"/>
    <w:rsid w:val="00232E8F"/>
    <w:rsid w:val="00240F87"/>
    <w:rsid w:val="00245A2D"/>
    <w:rsid w:val="00246FA7"/>
    <w:rsid w:val="00247F1B"/>
    <w:rsid w:val="00254FC9"/>
    <w:rsid w:val="00257670"/>
    <w:rsid w:val="002576B9"/>
    <w:rsid w:val="00267808"/>
    <w:rsid w:val="00270D84"/>
    <w:rsid w:val="0027344B"/>
    <w:rsid w:val="002A0164"/>
    <w:rsid w:val="002A0F13"/>
    <w:rsid w:val="002B42C2"/>
    <w:rsid w:val="002B6190"/>
    <w:rsid w:val="002C028C"/>
    <w:rsid w:val="002C2062"/>
    <w:rsid w:val="002C3ABC"/>
    <w:rsid w:val="002D40B8"/>
    <w:rsid w:val="002D60A9"/>
    <w:rsid w:val="002F19DB"/>
    <w:rsid w:val="002F502B"/>
    <w:rsid w:val="0030315C"/>
    <w:rsid w:val="00305988"/>
    <w:rsid w:val="00314618"/>
    <w:rsid w:val="00325034"/>
    <w:rsid w:val="00325C05"/>
    <w:rsid w:val="00327AA3"/>
    <w:rsid w:val="00330905"/>
    <w:rsid w:val="0033383A"/>
    <w:rsid w:val="00342932"/>
    <w:rsid w:val="00352F88"/>
    <w:rsid w:val="00363090"/>
    <w:rsid w:val="00363A4D"/>
    <w:rsid w:val="003643DD"/>
    <w:rsid w:val="0036456C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B2C40"/>
    <w:rsid w:val="003B5648"/>
    <w:rsid w:val="003B7974"/>
    <w:rsid w:val="003C03F6"/>
    <w:rsid w:val="003C4510"/>
    <w:rsid w:val="003D0E12"/>
    <w:rsid w:val="003D1D6C"/>
    <w:rsid w:val="003D6EF1"/>
    <w:rsid w:val="003E14B3"/>
    <w:rsid w:val="003E2A3F"/>
    <w:rsid w:val="003E7C5A"/>
    <w:rsid w:val="00412B67"/>
    <w:rsid w:val="00413669"/>
    <w:rsid w:val="00420E07"/>
    <w:rsid w:val="00422C75"/>
    <w:rsid w:val="004253C6"/>
    <w:rsid w:val="00426C31"/>
    <w:rsid w:val="00431931"/>
    <w:rsid w:val="00434DD1"/>
    <w:rsid w:val="004364F2"/>
    <w:rsid w:val="00437369"/>
    <w:rsid w:val="0044466B"/>
    <w:rsid w:val="00444B93"/>
    <w:rsid w:val="00444EC6"/>
    <w:rsid w:val="00456D32"/>
    <w:rsid w:val="00463BBF"/>
    <w:rsid w:val="004651C8"/>
    <w:rsid w:val="00477BE9"/>
    <w:rsid w:val="00492DFE"/>
    <w:rsid w:val="004B327E"/>
    <w:rsid w:val="004B4A28"/>
    <w:rsid w:val="004C0F2F"/>
    <w:rsid w:val="004C159A"/>
    <w:rsid w:val="004C2273"/>
    <w:rsid w:val="004C4817"/>
    <w:rsid w:val="004D1550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0780D"/>
    <w:rsid w:val="00514D7C"/>
    <w:rsid w:val="0052168D"/>
    <w:rsid w:val="00523B1E"/>
    <w:rsid w:val="00526FA9"/>
    <w:rsid w:val="0053668D"/>
    <w:rsid w:val="00536752"/>
    <w:rsid w:val="005434AD"/>
    <w:rsid w:val="00557C28"/>
    <w:rsid w:val="00562F32"/>
    <w:rsid w:val="00570CDD"/>
    <w:rsid w:val="0058051E"/>
    <w:rsid w:val="00581A12"/>
    <w:rsid w:val="005840DB"/>
    <w:rsid w:val="00585CF9"/>
    <w:rsid w:val="005865ED"/>
    <w:rsid w:val="00590F8E"/>
    <w:rsid w:val="00592A64"/>
    <w:rsid w:val="00596765"/>
    <w:rsid w:val="005B1F0B"/>
    <w:rsid w:val="005B48C9"/>
    <w:rsid w:val="005C4596"/>
    <w:rsid w:val="005C69DE"/>
    <w:rsid w:val="005C7542"/>
    <w:rsid w:val="005D1CD6"/>
    <w:rsid w:val="005D3047"/>
    <w:rsid w:val="005D3C82"/>
    <w:rsid w:val="005D3F6D"/>
    <w:rsid w:val="005E1188"/>
    <w:rsid w:val="005E2E36"/>
    <w:rsid w:val="005F26A5"/>
    <w:rsid w:val="00601E14"/>
    <w:rsid w:val="0061182C"/>
    <w:rsid w:val="0061607D"/>
    <w:rsid w:val="0062051C"/>
    <w:rsid w:val="00621640"/>
    <w:rsid w:val="00621AE5"/>
    <w:rsid w:val="006225F1"/>
    <w:rsid w:val="00624DA6"/>
    <w:rsid w:val="00625FC1"/>
    <w:rsid w:val="00626A58"/>
    <w:rsid w:val="00633570"/>
    <w:rsid w:val="006341C4"/>
    <w:rsid w:val="00634B3D"/>
    <w:rsid w:val="0064201E"/>
    <w:rsid w:val="006451BC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8140E"/>
    <w:rsid w:val="00682053"/>
    <w:rsid w:val="006875EB"/>
    <w:rsid w:val="00694753"/>
    <w:rsid w:val="006A26F0"/>
    <w:rsid w:val="006A455C"/>
    <w:rsid w:val="006A6703"/>
    <w:rsid w:val="006A73C0"/>
    <w:rsid w:val="006B1775"/>
    <w:rsid w:val="006C4097"/>
    <w:rsid w:val="006D6D27"/>
    <w:rsid w:val="006E21ED"/>
    <w:rsid w:val="006E5B51"/>
    <w:rsid w:val="006E61B8"/>
    <w:rsid w:val="006F27BD"/>
    <w:rsid w:val="006F4D57"/>
    <w:rsid w:val="00705215"/>
    <w:rsid w:val="007055C0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5461E"/>
    <w:rsid w:val="00755263"/>
    <w:rsid w:val="00765D8B"/>
    <w:rsid w:val="0077116B"/>
    <w:rsid w:val="00771E8E"/>
    <w:rsid w:val="00781348"/>
    <w:rsid w:val="00786159"/>
    <w:rsid w:val="00792A0D"/>
    <w:rsid w:val="007941C4"/>
    <w:rsid w:val="007A2B61"/>
    <w:rsid w:val="007A3F1D"/>
    <w:rsid w:val="007B4011"/>
    <w:rsid w:val="007C7DC4"/>
    <w:rsid w:val="007D52D3"/>
    <w:rsid w:val="007E1141"/>
    <w:rsid w:val="007F1D04"/>
    <w:rsid w:val="007F4CD8"/>
    <w:rsid w:val="007F634C"/>
    <w:rsid w:val="007F65BB"/>
    <w:rsid w:val="007F660A"/>
    <w:rsid w:val="007F7D60"/>
    <w:rsid w:val="00803AA9"/>
    <w:rsid w:val="00805738"/>
    <w:rsid w:val="008079FC"/>
    <w:rsid w:val="00823E68"/>
    <w:rsid w:val="00830C7C"/>
    <w:rsid w:val="00834735"/>
    <w:rsid w:val="00835634"/>
    <w:rsid w:val="0084415F"/>
    <w:rsid w:val="00844FF0"/>
    <w:rsid w:val="00846F55"/>
    <w:rsid w:val="00850069"/>
    <w:rsid w:val="0085103B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A91"/>
    <w:rsid w:val="00894677"/>
    <w:rsid w:val="008A1694"/>
    <w:rsid w:val="008A325B"/>
    <w:rsid w:val="008A4758"/>
    <w:rsid w:val="008B056F"/>
    <w:rsid w:val="008B133B"/>
    <w:rsid w:val="008B3860"/>
    <w:rsid w:val="008B729E"/>
    <w:rsid w:val="008B73C5"/>
    <w:rsid w:val="008C20EE"/>
    <w:rsid w:val="008C430E"/>
    <w:rsid w:val="008C4B5E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7CC2"/>
    <w:rsid w:val="00960B4E"/>
    <w:rsid w:val="00965C0D"/>
    <w:rsid w:val="00973B34"/>
    <w:rsid w:val="0097513E"/>
    <w:rsid w:val="00976A71"/>
    <w:rsid w:val="00981404"/>
    <w:rsid w:val="009875DB"/>
    <w:rsid w:val="00995CCE"/>
    <w:rsid w:val="009969FA"/>
    <w:rsid w:val="009A2CDF"/>
    <w:rsid w:val="009A477D"/>
    <w:rsid w:val="009B32B6"/>
    <w:rsid w:val="009B3DC4"/>
    <w:rsid w:val="009B7BFC"/>
    <w:rsid w:val="009C0545"/>
    <w:rsid w:val="009C2EF5"/>
    <w:rsid w:val="009E032C"/>
    <w:rsid w:val="009E17A6"/>
    <w:rsid w:val="009E275F"/>
    <w:rsid w:val="009E6867"/>
    <w:rsid w:val="009F7292"/>
    <w:rsid w:val="00A17329"/>
    <w:rsid w:val="00A237F6"/>
    <w:rsid w:val="00A24BA2"/>
    <w:rsid w:val="00A25F91"/>
    <w:rsid w:val="00A265BF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60E2"/>
    <w:rsid w:val="00A73153"/>
    <w:rsid w:val="00A80093"/>
    <w:rsid w:val="00A9408B"/>
    <w:rsid w:val="00A96D13"/>
    <w:rsid w:val="00A9742D"/>
    <w:rsid w:val="00A97540"/>
    <w:rsid w:val="00AA092E"/>
    <w:rsid w:val="00AA57B5"/>
    <w:rsid w:val="00AB39FF"/>
    <w:rsid w:val="00AB5545"/>
    <w:rsid w:val="00AC03BF"/>
    <w:rsid w:val="00AC34EC"/>
    <w:rsid w:val="00AD14B8"/>
    <w:rsid w:val="00AD170E"/>
    <w:rsid w:val="00AD4085"/>
    <w:rsid w:val="00AD65A2"/>
    <w:rsid w:val="00AE5571"/>
    <w:rsid w:val="00AE6F17"/>
    <w:rsid w:val="00AE7811"/>
    <w:rsid w:val="00AF07DF"/>
    <w:rsid w:val="00AF1253"/>
    <w:rsid w:val="00AF16B2"/>
    <w:rsid w:val="00AF1BE8"/>
    <w:rsid w:val="00AF255D"/>
    <w:rsid w:val="00AF2863"/>
    <w:rsid w:val="00AF2DA7"/>
    <w:rsid w:val="00AF406F"/>
    <w:rsid w:val="00AF7D95"/>
    <w:rsid w:val="00B00DDE"/>
    <w:rsid w:val="00B05F35"/>
    <w:rsid w:val="00B11FDF"/>
    <w:rsid w:val="00B145EF"/>
    <w:rsid w:val="00B23819"/>
    <w:rsid w:val="00B30673"/>
    <w:rsid w:val="00B30A9A"/>
    <w:rsid w:val="00B317E8"/>
    <w:rsid w:val="00B336B6"/>
    <w:rsid w:val="00B37246"/>
    <w:rsid w:val="00B374C9"/>
    <w:rsid w:val="00B41DF0"/>
    <w:rsid w:val="00B4298D"/>
    <w:rsid w:val="00B46642"/>
    <w:rsid w:val="00B46B4B"/>
    <w:rsid w:val="00B470D4"/>
    <w:rsid w:val="00B650D9"/>
    <w:rsid w:val="00B67B9D"/>
    <w:rsid w:val="00B73143"/>
    <w:rsid w:val="00B80C43"/>
    <w:rsid w:val="00B8633C"/>
    <w:rsid w:val="00B90CA2"/>
    <w:rsid w:val="00B91F9C"/>
    <w:rsid w:val="00B9469C"/>
    <w:rsid w:val="00BA158A"/>
    <w:rsid w:val="00BA76EC"/>
    <w:rsid w:val="00BB38B9"/>
    <w:rsid w:val="00BB5E77"/>
    <w:rsid w:val="00BC22B4"/>
    <w:rsid w:val="00BC5752"/>
    <w:rsid w:val="00BD51A1"/>
    <w:rsid w:val="00BD6EF7"/>
    <w:rsid w:val="00BE21FE"/>
    <w:rsid w:val="00BF3231"/>
    <w:rsid w:val="00C0724D"/>
    <w:rsid w:val="00C07736"/>
    <w:rsid w:val="00C1129D"/>
    <w:rsid w:val="00C12020"/>
    <w:rsid w:val="00C205DA"/>
    <w:rsid w:val="00C237B2"/>
    <w:rsid w:val="00C30926"/>
    <w:rsid w:val="00C445CC"/>
    <w:rsid w:val="00C4463E"/>
    <w:rsid w:val="00C53E64"/>
    <w:rsid w:val="00C57B13"/>
    <w:rsid w:val="00C60459"/>
    <w:rsid w:val="00C6253C"/>
    <w:rsid w:val="00C63CE0"/>
    <w:rsid w:val="00C67016"/>
    <w:rsid w:val="00C7667B"/>
    <w:rsid w:val="00C871D5"/>
    <w:rsid w:val="00C94C06"/>
    <w:rsid w:val="00C9696D"/>
    <w:rsid w:val="00C970F1"/>
    <w:rsid w:val="00C97C20"/>
    <w:rsid w:val="00CA0339"/>
    <w:rsid w:val="00CA3242"/>
    <w:rsid w:val="00CA4D40"/>
    <w:rsid w:val="00CA5139"/>
    <w:rsid w:val="00CA6D2E"/>
    <w:rsid w:val="00CB47FB"/>
    <w:rsid w:val="00CB56E0"/>
    <w:rsid w:val="00CC04F0"/>
    <w:rsid w:val="00CD1C1A"/>
    <w:rsid w:val="00CD2120"/>
    <w:rsid w:val="00CD4455"/>
    <w:rsid w:val="00CD69C9"/>
    <w:rsid w:val="00CD7956"/>
    <w:rsid w:val="00CE2ABE"/>
    <w:rsid w:val="00CE6E11"/>
    <w:rsid w:val="00CF2EF4"/>
    <w:rsid w:val="00CF4F71"/>
    <w:rsid w:val="00CF6906"/>
    <w:rsid w:val="00D016B9"/>
    <w:rsid w:val="00D0351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7C8B"/>
    <w:rsid w:val="00D77FB6"/>
    <w:rsid w:val="00D82841"/>
    <w:rsid w:val="00D93210"/>
    <w:rsid w:val="00DB5E49"/>
    <w:rsid w:val="00DC397A"/>
    <w:rsid w:val="00DD317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1754B"/>
    <w:rsid w:val="00E2212A"/>
    <w:rsid w:val="00E37F86"/>
    <w:rsid w:val="00E46523"/>
    <w:rsid w:val="00E514FE"/>
    <w:rsid w:val="00E564CB"/>
    <w:rsid w:val="00E60B79"/>
    <w:rsid w:val="00E61596"/>
    <w:rsid w:val="00E62A66"/>
    <w:rsid w:val="00E63ABD"/>
    <w:rsid w:val="00E709BB"/>
    <w:rsid w:val="00E71BFD"/>
    <w:rsid w:val="00E92D70"/>
    <w:rsid w:val="00E93E2A"/>
    <w:rsid w:val="00E962C5"/>
    <w:rsid w:val="00EA1385"/>
    <w:rsid w:val="00EA38DC"/>
    <w:rsid w:val="00EA52AC"/>
    <w:rsid w:val="00EC2E82"/>
    <w:rsid w:val="00EC3B58"/>
    <w:rsid w:val="00ED04C1"/>
    <w:rsid w:val="00ED0CC4"/>
    <w:rsid w:val="00ED1D5B"/>
    <w:rsid w:val="00ED6D4B"/>
    <w:rsid w:val="00EE2D72"/>
    <w:rsid w:val="00EE6E74"/>
    <w:rsid w:val="00EE7336"/>
    <w:rsid w:val="00F00DB1"/>
    <w:rsid w:val="00F051FE"/>
    <w:rsid w:val="00F06CB5"/>
    <w:rsid w:val="00F12E59"/>
    <w:rsid w:val="00F21551"/>
    <w:rsid w:val="00F24752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630B6"/>
    <w:rsid w:val="00F6457A"/>
    <w:rsid w:val="00F655B4"/>
    <w:rsid w:val="00F655EE"/>
    <w:rsid w:val="00F82D5C"/>
    <w:rsid w:val="00F87949"/>
    <w:rsid w:val="00F9618B"/>
    <w:rsid w:val="00FA1875"/>
    <w:rsid w:val="00FA19D0"/>
    <w:rsid w:val="00FA2498"/>
    <w:rsid w:val="00FA4530"/>
    <w:rsid w:val="00FB26BA"/>
    <w:rsid w:val="00FB37D2"/>
    <w:rsid w:val="00FB4858"/>
    <w:rsid w:val="00FC4D44"/>
    <w:rsid w:val="00FD02B7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F6EEBA2"/>
  <w15:docId w15:val="{61823D48-B68A-4117-BF2F-3E4C6AD1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4618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uiPriority w:val="99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rsid w:val="00673A4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1260CD"/>
    <w:pPr>
      <w:spacing w:before="204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705215"/>
    <w:rPr>
      <w:color w:val="0D5EE1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6EF1"/>
    <w:pPr>
      <w:pBdr>
        <w:top w:val="single" w:sz="4" w:space="10" w:color="FFDD00" w:themeColor="accent1"/>
        <w:bottom w:val="single" w:sz="4" w:space="10" w:color="FFDD00" w:themeColor="accent1"/>
      </w:pBdr>
      <w:spacing w:before="360" w:after="360"/>
      <w:ind w:left="864" w:right="864"/>
      <w:jc w:val="center"/>
    </w:pPr>
    <w:rPr>
      <w:b/>
      <w:i/>
      <w:iCs/>
      <w:color w:val="000000" w:themeColor="text1"/>
      <w:sz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6EF1"/>
    <w:rPr>
      <w:b/>
      <w:i/>
      <w:iCs/>
      <w:color w:val="000000" w:themeColor="text1"/>
      <w:sz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445CC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C445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445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445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A57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A57B5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844FF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6A73C0"/>
    <w:rPr>
      <w:color w:val="68757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er\OneDrive\Escritorio\INCIBE\Lote%203\Revisiones\Marzo\Documento_ED2026.dotx" TargetMode="External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e8a8cd-2885-4bb5-8083-20f3ed61e7f2" xsi:nil="true"/>
    <lcf76f155ced4ddcb4097134ff3c332f xmlns="47165acc-ed5c-423a-b9dd-89a486ffa79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3050EA674634F8780CB6277CCE048" ma:contentTypeVersion="12" ma:contentTypeDescription="Create a new document." ma:contentTypeScope="" ma:versionID="abb995d7d27d6b0f1cee274d2f104d44">
  <xsd:schema xmlns:xsd="http://www.w3.org/2001/XMLSchema" xmlns:xs="http://www.w3.org/2001/XMLSchema" xmlns:p="http://schemas.microsoft.com/office/2006/metadata/properties" xmlns:ns2="47165acc-ed5c-423a-b9dd-89a486ffa79a" xmlns:ns3="82e8a8cd-2885-4bb5-8083-20f3ed61e7f2" targetNamespace="http://schemas.microsoft.com/office/2006/metadata/properties" ma:root="true" ma:fieldsID="0c1e66a85c6c118425d55916de5617a5" ns2:_="" ns3:_="">
    <xsd:import namespace="47165acc-ed5c-423a-b9dd-89a486ffa79a"/>
    <xsd:import namespace="82e8a8cd-2885-4bb5-8083-20f3ed61e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165acc-ed5c-423a-b9dd-89a486ffa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85e823d-31db-440c-980d-283f89df7c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8a8cd-2885-4bb5-8083-20f3ed61e7f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f23810e-d2cb-40f5-8814-ec88b3cf0e80}" ma:internalName="TaxCatchAll" ma:showField="CatchAllData" ma:web="82e8a8cd-2885-4bb5-8083-20f3ed61e7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B1E83-9201-42D6-B693-8391B0937512}">
  <ds:schemaRefs>
    <ds:schemaRef ds:uri="http://schemas.microsoft.com/office/2006/metadata/properties"/>
    <ds:schemaRef ds:uri="http://schemas.microsoft.com/office/infopath/2007/PartnerControls"/>
    <ds:schemaRef ds:uri="82e8a8cd-2885-4bb5-8083-20f3ed61e7f2"/>
    <ds:schemaRef ds:uri="47165acc-ed5c-423a-b9dd-89a486ffa79a"/>
  </ds:schemaRefs>
</ds:datastoreItem>
</file>

<file path=customXml/itemProps2.xml><?xml version="1.0" encoding="utf-8"?>
<ds:datastoreItem xmlns:ds="http://schemas.openxmlformats.org/officeDocument/2006/customXml" ds:itemID="{1C0FDB6B-46A7-4411-8D52-D0863087B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165acc-ed5c-423a-b9dd-89a486ffa79a"/>
    <ds:schemaRef ds:uri="82e8a8cd-2885-4bb5-8083-20f3ed61e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27E24C-108D-4E3A-9470-B094CEE07D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058833-C27B-43DC-AF3C-8B919F48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Documento_ED2026.dotx</Template>
  <TotalTime>71</TotalTime>
  <Pages>8</Pages>
  <Words>1794</Words>
  <Characters>12862</Characters>
  <DocSecurity>0</DocSecurity>
  <Lines>107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del documento</vt:lpstr>
    </vt:vector>
  </TitlesOfParts>
  <Company> </Company>
  <LinksUpToDate>false</LinksUpToDate>
  <CharactersWithSpaces>14627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2008-03-12T16:00:00Z</cp:lastPrinted>
  <dcterms:created xsi:type="dcterms:W3CDTF">2024-03-11T14:44:00Z</dcterms:created>
  <dcterms:modified xsi:type="dcterms:W3CDTF">2024-04-15T13:25:00Z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0x010100F2F3050EA674634F8780CB6277CCE048</vt:lpwstr>
  </property>
</Properties>
</file>